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D0640" w14:textId="77777777" w:rsidR="00AF2851" w:rsidRDefault="00597EBC" w:rsidP="00AF2851">
      <w:pPr>
        <w:pStyle w:val="Head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6C3593E" wp14:editId="5F435505">
                <wp:simplePos x="0" y="0"/>
                <wp:positionH relativeFrom="page">
                  <wp:posOffset>4411980</wp:posOffset>
                </wp:positionH>
                <wp:positionV relativeFrom="page">
                  <wp:posOffset>619125</wp:posOffset>
                </wp:positionV>
                <wp:extent cx="2794000" cy="461645"/>
                <wp:effectExtent l="0" t="0" r="0" b="0"/>
                <wp:wrapTight wrapText="bothSides">
                  <wp:wrapPolygon edited="0">
                    <wp:start x="0" y="0"/>
                    <wp:lineTo x="0" y="20204"/>
                    <wp:lineTo x="21404" y="20204"/>
                    <wp:lineTo x="21404" y="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400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6A44FB" w14:textId="77777777" w:rsidR="002F2044" w:rsidRPr="00AF2851" w:rsidRDefault="002F2044" w:rsidP="00AF2851">
                            <w:pPr>
                              <w:pStyle w:val="Address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F285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Phone Number: (416) 300-3853</w:t>
                            </w:r>
                          </w:p>
                          <w:p w14:paraId="73E54565" w14:textId="77777777" w:rsidR="002F2044" w:rsidRPr="00AF2851" w:rsidRDefault="002F2044" w:rsidP="00AF2851">
                            <w:pPr>
                              <w:pStyle w:val="Address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F285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E-mail address: </w:t>
                            </w:r>
                            <w:hyperlink r:id="rId8" w:history="1">
                              <w:r w:rsidRPr="00AF2851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physiotherapist.ap@gmail.com</w:t>
                              </w:r>
                            </w:hyperlink>
                            <w:r w:rsidRPr="00AF285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285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Website: www.ajaxphysio.com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47.4pt;margin-top:48.75pt;width:220pt;height:36.3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" stroked="f" strokeweight="0">
                <v:shadow color="#ccc" opacity="49150f"/>
                <o:lock v:ext="edit" shapetype="t"/>
                <v:textbox inset="2.85pt,0,2.85pt,0">
                  <w:txbxContent>
                    <w:p w14:paraId="5C6A44FB" w14:textId="77777777" w:rsidR="002F2044" w:rsidRPr="00AF2851" w:rsidRDefault="002F2044" w:rsidP="00AF2851">
                      <w:pPr>
                        <w:pStyle w:val="Address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F2851">
                        <w:rPr>
                          <w:rFonts w:ascii="Calibri" w:hAnsi="Calibri"/>
                          <w:sz w:val="20"/>
                          <w:szCs w:val="20"/>
                        </w:rPr>
                        <w:t>Phone Number: (416) 300-3853</w:t>
                      </w:r>
                    </w:p>
                    <w:p w14:paraId="73E54565" w14:textId="77777777" w:rsidR="002F2044" w:rsidRPr="00AF2851" w:rsidRDefault="002F2044" w:rsidP="00AF2851">
                      <w:pPr>
                        <w:pStyle w:val="Address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F2851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E-mail address: </w:t>
                      </w:r>
                      <w:hyperlink r:id="rId9" w:history="1">
                        <w:r w:rsidRPr="00AF2851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physiotherapist.ap@gmail.com</w:t>
                        </w:r>
                      </w:hyperlink>
                      <w:r w:rsidRPr="00AF2851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AF2851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Website: www.ajaxphysio.com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521952E" wp14:editId="6464E2EB">
                <wp:simplePos x="0" y="0"/>
                <wp:positionH relativeFrom="page">
                  <wp:posOffset>2547620</wp:posOffset>
                </wp:positionH>
                <wp:positionV relativeFrom="page">
                  <wp:posOffset>619125</wp:posOffset>
                </wp:positionV>
                <wp:extent cx="1411605" cy="461645"/>
                <wp:effectExtent l="0" t="0" r="10795" b="0"/>
                <wp:wrapTight wrapText="bothSides">
                  <wp:wrapPolygon edited="0">
                    <wp:start x="0" y="0"/>
                    <wp:lineTo x="0" y="20204"/>
                    <wp:lineTo x="21377" y="20204"/>
                    <wp:lineTo x="21377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160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25C3F" w14:textId="77777777" w:rsidR="002F2044" w:rsidRPr="00AF2851" w:rsidRDefault="002F2044" w:rsidP="00AF2851">
                            <w:pPr>
                              <w:pStyle w:val="Address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F285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83 Westgate Avenue, Ajax, Ontario, Canada L1Z0S2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00.6pt;margin-top:48.75pt;width:111.15pt;height:36.3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" stroked="f" strokeweight="0">
                <v:shadow color="#ccc" opacity="49150f"/>
                <o:lock v:ext="edit" shapetype="t"/>
                <v:textbox inset="2.85pt,0,2.85pt,0">
                  <w:txbxContent>
                    <w:p w14:paraId="5DD25C3F" w14:textId="77777777" w:rsidR="002F2044" w:rsidRPr="00AF2851" w:rsidRDefault="002F2044" w:rsidP="00AF2851">
                      <w:pPr>
                        <w:pStyle w:val="Address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F2851">
                        <w:rPr>
                          <w:rFonts w:ascii="Calibri" w:hAnsi="Calibri"/>
                          <w:sz w:val="20"/>
                          <w:szCs w:val="20"/>
                        </w:rPr>
                        <w:t>83 Westgate Avenue, Ajax, Ontario, Canada L1Z0S2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1099F">
        <w:rPr>
          <w:noProof/>
        </w:rPr>
        <w:drawing>
          <wp:anchor distT="0" distB="0" distL="114300" distR="114300" simplePos="0" relativeHeight="251674624" behindDoc="0" locked="0" layoutInCell="1" allowOverlap="1" wp14:anchorId="0D625014" wp14:editId="0FA6C8AA">
            <wp:simplePos x="0" y="0"/>
            <wp:positionH relativeFrom="column">
              <wp:posOffset>361950</wp:posOffset>
            </wp:positionH>
            <wp:positionV relativeFrom="paragraph">
              <wp:posOffset>-168910</wp:posOffset>
            </wp:positionV>
            <wp:extent cx="1429385" cy="1429385"/>
            <wp:effectExtent l="0" t="0" r="0" b="0"/>
            <wp:wrapTight wrapText="bothSides">
              <wp:wrapPolygon edited="0">
                <wp:start x="8828" y="2303"/>
                <wp:lineTo x="3838" y="3454"/>
                <wp:lineTo x="2687" y="4606"/>
                <wp:lineTo x="3071" y="9212"/>
                <wp:lineTo x="5757" y="15353"/>
                <wp:lineTo x="9596" y="19191"/>
                <wp:lineTo x="9980" y="19959"/>
                <wp:lineTo x="11515" y="19959"/>
                <wp:lineTo x="11899" y="19191"/>
                <wp:lineTo x="15737" y="15353"/>
                <wp:lineTo x="18040" y="9212"/>
                <wp:lineTo x="18808" y="4990"/>
                <wp:lineTo x="17272" y="3454"/>
                <wp:lineTo x="11899" y="2303"/>
                <wp:lineTo x="8828" y="2303"/>
              </wp:wrapPolygon>
            </wp:wrapTight>
            <wp:docPr id="8" name="Picture 8" descr="AP Logo 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 Logo v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5B4F8" w14:textId="77777777" w:rsidR="003E6F76" w:rsidRDefault="003E6F76" w:rsidP="003A47FF"/>
    <w:p w14:paraId="74DC6156" w14:textId="77777777" w:rsidR="00AB746A" w:rsidRDefault="00AB746A" w:rsidP="003A47FF"/>
    <w:p w14:paraId="1DBA344D" w14:textId="0A8481D9" w:rsidR="00AB746A" w:rsidRDefault="002F2044" w:rsidP="003A47FF"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C6CDA7B" wp14:editId="53875995">
                <wp:simplePos x="0" y="0"/>
                <wp:positionH relativeFrom="column">
                  <wp:posOffset>2520950</wp:posOffset>
                </wp:positionH>
                <wp:positionV relativeFrom="paragraph">
                  <wp:posOffset>126365</wp:posOffset>
                </wp:positionV>
                <wp:extent cx="2976880" cy="463550"/>
                <wp:effectExtent l="0" t="0" r="0" b="0"/>
                <wp:wrapTight wrapText="bothSides">
                  <wp:wrapPolygon edited="0">
                    <wp:start x="369" y="0"/>
                    <wp:lineTo x="0" y="3551"/>
                    <wp:lineTo x="0" y="16570"/>
                    <wp:lineTo x="369" y="20121"/>
                    <wp:lineTo x="21010" y="20121"/>
                    <wp:lineTo x="21379" y="16570"/>
                    <wp:lineTo x="21379" y="3551"/>
                    <wp:lineTo x="21010" y="0"/>
                    <wp:lineTo x="369" y="0"/>
                  </wp:wrapPolygon>
                </wp:wrapTight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6880" cy="463550"/>
                        </a:xfrm>
                        <a:prstGeom prst="roundRect">
                          <a:avLst>
                            <a:gd name="adj" fmla="val 48759"/>
                          </a:avLst>
                        </a:prstGeom>
                        <a:solidFill>
                          <a:srgbClr val="31849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98.5pt;margin-top:9.95pt;width:234.4pt;height:36.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31954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" fillcolor="#31849b" stroked="f" strokeweight="0">
                <v:shadow color="#ccc" opacity="49150f"/>
                <o:lock v:ext="edit" shapetype="t"/>
                <v:textbox inset="2.88pt,2.88pt,2.88pt,2.88pt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BBA3954" wp14:editId="16E7BE97">
                <wp:simplePos x="0" y="0"/>
                <wp:positionH relativeFrom="column">
                  <wp:posOffset>1990725</wp:posOffset>
                </wp:positionH>
                <wp:positionV relativeFrom="paragraph">
                  <wp:posOffset>414020</wp:posOffset>
                </wp:positionV>
                <wp:extent cx="4349750" cy="429260"/>
                <wp:effectExtent l="0" t="0" r="0" b="2540"/>
                <wp:wrapTight wrapText="bothSides">
                  <wp:wrapPolygon edited="0">
                    <wp:start x="0" y="0"/>
                    <wp:lineTo x="0" y="20450"/>
                    <wp:lineTo x="21442" y="20450"/>
                    <wp:lineTo x="21442" y="0"/>
                    <wp:lineTo x="0" y="0"/>
                  </wp:wrapPolygon>
                </wp:wrapTight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49750" cy="429260"/>
                        </a:xfrm>
                        <a:prstGeom prst="rect">
                          <a:avLst/>
                        </a:prstGeom>
                        <a:solidFill>
                          <a:srgbClr val="31849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56.75pt;margin-top:32.6pt;width:342.5pt;height:33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" fillcolor="#31849b" stroked="f" strokeweight="0">
                <v:shadow color="#ccc" opacity="49150f"/>
                <o:lock v:ext="edit" shapetype="t"/>
                <v:textbox inset="2.88pt,2.88pt,2.88pt,2.88pt"/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46C83" wp14:editId="329846FA">
                <wp:simplePos x="0" y="0"/>
                <wp:positionH relativeFrom="column">
                  <wp:posOffset>2159000</wp:posOffset>
                </wp:positionH>
                <wp:positionV relativeFrom="paragraph">
                  <wp:posOffset>629920</wp:posOffset>
                </wp:positionV>
                <wp:extent cx="4098925" cy="178435"/>
                <wp:effectExtent l="0" t="0" r="0" b="24765"/>
                <wp:wrapTight wrapText="bothSides">
                  <wp:wrapPolygon edited="0">
                    <wp:start x="134" y="0"/>
                    <wp:lineTo x="134" y="21523"/>
                    <wp:lineTo x="21282" y="21523"/>
                    <wp:lineTo x="21282" y="0"/>
                    <wp:lineTo x="134" y="0"/>
                  </wp:wrapPolygon>
                </wp:wrapTight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1100F1" w14:textId="77777777" w:rsidR="002F2044" w:rsidRPr="00AF2851" w:rsidRDefault="002F2044" w:rsidP="00AF2851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i/>
                                <w:color w:val="FFFFFF"/>
                                <w:sz w:val="19"/>
                                <w:szCs w:val="19"/>
                              </w:rPr>
                            </w:pPr>
                            <w:r w:rsidRPr="00AF2851">
                              <w:rPr>
                                <w:rFonts w:ascii="Avenir Next Condensed Demi Bold" w:hAnsi="Avenir Next Condensed Demi Bold"/>
                                <w:i/>
                                <w:color w:val="FFFFFF"/>
                                <w:sz w:val="19"/>
                                <w:szCs w:val="19"/>
                              </w:rPr>
                              <w:t>Specializing in Physiotherapy, Practitioner Mentorship &amp; Community Engagement</w:t>
                            </w:r>
                          </w:p>
                          <w:p w14:paraId="535DD9A4" w14:textId="77777777" w:rsidR="002F2044" w:rsidRDefault="002F2044" w:rsidP="00AF2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70pt;margin-top:49.6pt;width:322.75pt;height:1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" filled="f" stroked="f">
                <v:shadow color="gray" opacity="1" offset="2pt,2pt"/>
                <v:textbox inset=",0,,0">
                  <w:txbxContent>
                    <w:p w14:paraId="1C1100F1" w14:textId="77777777" w:rsidR="002F2044" w:rsidRPr="00AF2851" w:rsidRDefault="002F2044" w:rsidP="00AF2851">
                      <w:pPr>
                        <w:jc w:val="center"/>
                        <w:rPr>
                          <w:rFonts w:ascii="Avenir Next Condensed Demi Bold" w:hAnsi="Avenir Next Condensed Demi Bold"/>
                          <w:i/>
                          <w:color w:val="FFFFFF"/>
                          <w:sz w:val="19"/>
                          <w:szCs w:val="19"/>
                        </w:rPr>
                      </w:pPr>
                      <w:r w:rsidRPr="00AF2851">
                        <w:rPr>
                          <w:rFonts w:ascii="Avenir Next Condensed Demi Bold" w:hAnsi="Avenir Next Condensed Demi Bold"/>
                          <w:i/>
                          <w:color w:val="FFFFFF"/>
                          <w:sz w:val="19"/>
                          <w:szCs w:val="19"/>
                        </w:rPr>
                        <w:t>Specializing in Physiotherapy, Practitioner Mentorship &amp; Community Engagement</w:t>
                      </w:r>
                    </w:p>
                    <w:p w14:paraId="535DD9A4" w14:textId="77777777" w:rsidR="002F2044" w:rsidRDefault="002F2044" w:rsidP="00AF2851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0F8D25EC" wp14:editId="001B4E52">
                <wp:simplePos x="0" y="0"/>
                <wp:positionH relativeFrom="page">
                  <wp:posOffset>604520</wp:posOffset>
                </wp:positionH>
                <wp:positionV relativeFrom="page">
                  <wp:posOffset>1216660</wp:posOffset>
                </wp:positionV>
                <wp:extent cx="6600825" cy="337185"/>
                <wp:effectExtent l="0" t="0" r="3175" b="0"/>
                <wp:wrapTight wrapText="bothSides">
                  <wp:wrapPolygon edited="0">
                    <wp:start x="83" y="0"/>
                    <wp:lineTo x="0" y="1627"/>
                    <wp:lineTo x="0" y="16271"/>
                    <wp:lineTo x="83" y="19525"/>
                    <wp:lineTo x="21444" y="19525"/>
                    <wp:lineTo x="21527" y="16271"/>
                    <wp:lineTo x="21527" y="1627"/>
                    <wp:lineTo x="21444" y="0"/>
                    <wp:lineTo x="83" y="0"/>
                  </wp:wrapPolygon>
                </wp:wrapTight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00825" cy="3371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47.6pt;margin-top:95.8pt;width:519.75pt;height:26.5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" fillcolor="#d8d8d8" stroked="f" strokecolor="white" strokeweight="0">
                <v:shadow color="#ccc" opacity="49150f"/>
                <o:lock v:ext="edit" shapetype="t"/>
                <v:textbox inset="2.88pt,2.88pt,2.88pt,2.88pt"/>
                <w10:wrap type="tight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AA5502" wp14:editId="6D70167B">
                <wp:simplePos x="0" y="0"/>
                <wp:positionH relativeFrom="column">
                  <wp:posOffset>1866265</wp:posOffset>
                </wp:positionH>
                <wp:positionV relativeFrom="paragraph">
                  <wp:posOffset>262255</wp:posOffset>
                </wp:positionV>
                <wp:extent cx="4730115" cy="315595"/>
                <wp:effectExtent l="0" t="0" r="0" b="0"/>
                <wp:wrapTight wrapText="bothSides">
                  <wp:wrapPolygon edited="0">
                    <wp:start x="116" y="0"/>
                    <wp:lineTo x="116" y="19123"/>
                    <wp:lineTo x="21342" y="19123"/>
                    <wp:lineTo x="21342" y="0"/>
                    <wp:lineTo x="116" y="0"/>
                  </wp:wrapPolygon>
                </wp:wrapTight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0CE43" w14:textId="77777777" w:rsidR="002F2044" w:rsidRPr="00AB746A" w:rsidRDefault="002F2044" w:rsidP="00AB746A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color w:val="31849B"/>
                                <w:sz w:val="40"/>
                                <w:szCs w:val="40"/>
                              </w:rPr>
                            </w:pPr>
                            <w:r w:rsidRPr="00AB746A">
                              <w:rPr>
                                <w:rFonts w:ascii="Avenir Next Condensed Demi Bold" w:hAnsi="Avenir Next Condensed Demi Bold"/>
                                <w:color w:val="31849B"/>
                                <w:sz w:val="40"/>
                                <w:szCs w:val="40"/>
                              </w:rPr>
                              <w:t>Amish Patel PT Services (APPTS)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46.95pt;margin-top:20.65pt;width:372.45pt;height:2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" filled="f" stroked="f">
                <v:shadow color="gray" opacity="1" offset="2pt,2pt"/>
                <v:textbox inset=",.5mm,,.5mm">
                  <w:txbxContent>
                    <w:p w14:paraId="6030CE43" w14:textId="77777777" w:rsidR="002F2044" w:rsidRPr="00AB746A" w:rsidRDefault="002F2044" w:rsidP="00AB746A">
                      <w:pPr>
                        <w:jc w:val="center"/>
                        <w:rPr>
                          <w:rFonts w:ascii="Avenir Next Condensed Demi Bold" w:hAnsi="Avenir Next Condensed Demi Bold"/>
                          <w:color w:val="31849B"/>
                          <w:sz w:val="40"/>
                          <w:szCs w:val="40"/>
                        </w:rPr>
                      </w:pPr>
                      <w:r w:rsidRPr="00AB746A">
                        <w:rPr>
                          <w:rFonts w:ascii="Avenir Next Condensed Demi Bold" w:hAnsi="Avenir Next Condensed Demi Bold"/>
                          <w:color w:val="31849B"/>
                          <w:sz w:val="40"/>
                          <w:szCs w:val="40"/>
                        </w:rPr>
                        <w:t>Amish Patel PT Services (APPTS)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8B91D21" w14:textId="569E3809" w:rsidR="00AB746A" w:rsidRPr="00AB746A" w:rsidRDefault="004C4DF1" w:rsidP="00AB746A">
      <w:pPr>
        <w:jc w:val="center"/>
        <w:rPr>
          <w:rFonts w:ascii="Avenir Next Condensed Demi Bold" w:hAnsi="Avenir Next Condensed Demi Bold"/>
          <w:sz w:val="24"/>
          <w:szCs w:val="24"/>
        </w:rPr>
      </w:pPr>
      <w:r>
        <w:rPr>
          <w:rFonts w:ascii="Avenir Next Condensed Demi Bold" w:hAnsi="Avenir Next Condensed Demi Bold"/>
          <w:sz w:val="24"/>
          <w:szCs w:val="24"/>
        </w:rPr>
        <w:t>MENTORSHIP PROGRAM</w:t>
      </w:r>
      <w:r w:rsidR="00AB746A" w:rsidRPr="00AB746A">
        <w:rPr>
          <w:rFonts w:ascii="Avenir Next Condensed Demi Bold" w:hAnsi="Avenir Next Condensed Demi Bold"/>
          <w:sz w:val="24"/>
          <w:szCs w:val="24"/>
        </w:rPr>
        <w:t xml:space="preserve"> REGISTRATION FORM</w:t>
      </w:r>
    </w:p>
    <w:tbl>
      <w:tblPr>
        <w:tblpPr w:leftFromText="180" w:rightFromText="180" w:vertAnchor="text" w:horzAnchor="page" w:tblpX="1482" w:tblpY="96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1275"/>
        <w:gridCol w:w="426"/>
        <w:gridCol w:w="283"/>
        <w:gridCol w:w="992"/>
        <w:gridCol w:w="1611"/>
        <w:gridCol w:w="90"/>
        <w:gridCol w:w="1134"/>
        <w:gridCol w:w="284"/>
        <w:gridCol w:w="850"/>
        <w:gridCol w:w="142"/>
        <w:gridCol w:w="1418"/>
      </w:tblGrid>
      <w:tr w:rsidR="00AB746A" w14:paraId="5B15FFBB" w14:textId="77777777" w:rsidTr="00AB746A">
        <w:tc>
          <w:tcPr>
            <w:tcW w:w="9555" w:type="dxa"/>
            <w:gridSpan w:val="1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09F51E7" w14:textId="77777777" w:rsidR="00AB746A" w:rsidRPr="004A00B6" w:rsidRDefault="004A00B6" w:rsidP="00AB746A">
            <w:pPr>
              <w:rPr>
                <w:rFonts w:ascii="Calibri" w:hAnsi="Calibri"/>
                <w:b/>
              </w:rPr>
            </w:pPr>
            <w:r w:rsidRPr="004A00B6">
              <w:rPr>
                <w:rFonts w:ascii="Calibri" w:hAnsi="Calibri"/>
                <w:b/>
              </w:rPr>
              <w:t>CONTACT</w:t>
            </w:r>
            <w:r w:rsidR="00AB746A" w:rsidRPr="004A00B6">
              <w:rPr>
                <w:rFonts w:ascii="Calibri" w:hAnsi="Calibri"/>
                <w:b/>
              </w:rPr>
              <w:t xml:space="preserve"> INFORMATION</w:t>
            </w:r>
          </w:p>
        </w:tc>
      </w:tr>
      <w:tr w:rsidR="00AB746A" w:rsidRPr="006161CC" w14:paraId="408FB4D1" w14:textId="77777777" w:rsidTr="001016DF">
        <w:tc>
          <w:tcPr>
            <w:tcW w:w="105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76008997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First Name:</w:t>
            </w:r>
          </w:p>
        </w:tc>
        <w:tc>
          <w:tcPr>
            <w:tcW w:w="2976" w:type="dxa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0DAB4BD6" w14:textId="49FD8C91" w:rsidR="00AB746A" w:rsidRPr="00AB746A" w:rsidRDefault="00AB746A" w:rsidP="004C4DF1">
            <w:pPr>
              <w:tabs>
                <w:tab w:val="center" w:pos="1431"/>
              </w:tabs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0" w:name="Text11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 w:rsidR="004C4DF1">
              <w:rPr>
                <w:rFonts w:ascii="Calibri" w:hAnsi="Calibri"/>
              </w:rPr>
              <w:t> </w:t>
            </w:r>
            <w:r w:rsidR="004C4DF1">
              <w:rPr>
                <w:rFonts w:ascii="Calibri" w:hAnsi="Calibri"/>
              </w:rPr>
              <w:t> </w:t>
            </w:r>
            <w:r w:rsidR="004C4DF1">
              <w:rPr>
                <w:rFonts w:ascii="Calibri" w:hAnsi="Calibri"/>
              </w:rPr>
              <w:t> </w:t>
            </w:r>
            <w:r w:rsidR="004C4DF1">
              <w:rPr>
                <w:rFonts w:ascii="Calibri" w:hAnsi="Calibri"/>
              </w:rPr>
              <w:t> </w:t>
            </w:r>
            <w:r w:rsidR="004C4DF1">
              <w:rPr>
                <w:rFonts w:ascii="Calibri" w:hAnsi="Calibri"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0"/>
            <w:r w:rsidR="000C76B2">
              <w:rPr>
                <w:rFonts w:ascii="Calibri" w:hAnsi="Calibri"/>
              </w:rPr>
              <w:tab/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F890C75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Address:</w:t>
            </w:r>
          </w:p>
        </w:tc>
        <w:tc>
          <w:tcPr>
            <w:tcW w:w="3828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7AFDBCA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" w:name="Text10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AB746A" w:rsidRPr="006161CC" w14:paraId="07608065" w14:textId="77777777" w:rsidTr="001016DF">
        <w:tc>
          <w:tcPr>
            <w:tcW w:w="10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14:paraId="641886FF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Last Name: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FD302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" w:name="Text9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4EBC8F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City: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A482B5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71B8A" w14:textId="77777777" w:rsidR="00AB746A" w:rsidRPr="00AB746A" w:rsidRDefault="00AB746A" w:rsidP="00AB746A">
            <w:pPr>
              <w:tabs>
                <w:tab w:val="left" w:pos="980"/>
              </w:tabs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 Province</w:t>
            </w:r>
            <w:r w:rsidRPr="00AB746A">
              <w:rPr>
                <w:rFonts w:ascii="Calibri" w:hAnsi="Calibri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6286967" w14:textId="77777777" w:rsidR="00AB746A" w:rsidRPr="00AB746A" w:rsidRDefault="00AB746A" w:rsidP="00AB746A">
            <w:pPr>
              <w:tabs>
                <w:tab w:val="left" w:pos="980"/>
              </w:tabs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B"/>
                    <w:listEntry w:val="BC"/>
                    <w:listEntry w:val="MB"/>
                    <w:listEntry w:val="NB"/>
                    <w:listEntry w:val="NL"/>
                    <w:listEntry w:val="NS"/>
                    <w:listEntry w:val="NT"/>
                    <w:listEntry w:val="NU"/>
                    <w:listEntry w:val="ON"/>
                    <w:listEntry w:val="PE"/>
                    <w:listEntry w:val="QC"/>
                    <w:listEntry w:val="SK"/>
                    <w:listEntry w:val="YT"/>
                  </w:ddList>
                </w:ffData>
              </w:fldChar>
            </w:r>
            <w:bookmarkStart w:id="4" w:name="Dropdown1"/>
            <w:r w:rsidRPr="00AB746A">
              <w:rPr>
                <w:rFonts w:ascii="Calibri" w:hAnsi="Calibri"/>
              </w:rPr>
              <w:instrText xml:space="preserve"> FORMDROPDOWN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AB746A" w:rsidRPr="006161CC" w14:paraId="59C5CE5D" w14:textId="77777777" w:rsidTr="001016DF">
        <w:tc>
          <w:tcPr>
            <w:tcW w:w="105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C2A4C6E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Email: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C2D21C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5" w:name="Text7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5"/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6032DD9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Phone Number: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02C814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4"/>
                    <w:format w:val="0"/>
                  </w:textInput>
                </w:ffData>
              </w:fldChar>
            </w:r>
            <w:bookmarkStart w:id="6" w:name="Text12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CC296D6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Postal Code: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02154FA" w14:textId="77777777" w:rsidR="00AB746A" w:rsidRPr="00AB746A" w:rsidRDefault="00AB746A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7" w:name="Text13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7"/>
          </w:p>
        </w:tc>
      </w:tr>
      <w:tr w:rsidR="00AB746A" w:rsidRPr="006161CC" w14:paraId="28258BC0" w14:textId="77777777" w:rsidTr="004A00B6"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48AB3EF" w14:textId="77777777" w:rsidR="00AB746A" w:rsidRPr="002F2044" w:rsidRDefault="00AB746A" w:rsidP="00AB746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E0402" w:rsidRPr="006161CC" w14:paraId="184040AD" w14:textId="77777777" w:rsidTr="004A00B6">
        <w:tc>
          <w:tcPr>
            <w:tcW w:w="9555" w:type="dxa"/>
            <w:gridSpan w:val="1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36F19DE" w14:textId="77777777" w:rsidR="000E0402" w:rsidRPr="001016DF" w:rsidRDefault="004A00B6" w:rsidP="00AB746A">
            <w:pPr>
              <w:rPr>
                <w:rFonts w:ascii="Calibri" w:hAnsi="Calibri"/>
                <w:sz w:val="22"/>
                <w:szCs w:val="22"/>
              </w:rPr>
            </w:pPr>
            <w:r w:rsidRPr="001016DF">
              <w:rPr>
                <w:rFonts w:ascii="Calibri" w:hAnsi="Calibri"/>
                <w:b/>
                <w:sz w:val="22"/>
                <w:szCs w:val="22"/>
              </w:rPr>
              <w:t xml:space="preserve">EDUCATION </w:t>
            </w:r>
            <w:r w:rsidR="000E0402" w:rsidRPr="001016DF">
              <w:rPr>
                <w:rFonts w:ascii="Calibri" w:hAnsi="Calibri"/>
                <w:sz w:val="22"/>
                <w:szCs w:val="22"/>
              </w:rPr>
              <w:t>(Enter all that apply)</w:t>
            </w:r>
          </w:p>
        </w:tc>
      </w:tr>
      <w:tr w:rsidR="00DE2AF4" w:rsidRPr="006161CC" w14:paraId="362C93A3" w14:textId="77777777" w:rsidTr="001016DF">
        <w:tc>
          <w:tcPr>
            <w:tcW w:w="2325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FDFD51" w14:textId="77777777" w:rsidR="00DE2AF4" w:rsidRPr="00AB746A" w:rsidRDefault="00DE2AF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 w:rsidRPr="00AB746A">
              <w:rPr>
                <w:rFonts w:ascii="Calibri" w:hAnsi="Calibri"/>
              </w:rPr>
              <w:instrText xml:space="preserve"> FORMCHECKBOX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bookmarkEnd w:id="8"/>
            <w:r w:rsidRPr="00AB746A">
              <w:rPr>
                <w:rFonts w:ascii="Calibri" w:hAnsi="Calibri"/>
              </w:rPr>
              <w:t xml:space="preserve"> College</w:t>
            </w:r>
            <w:r w:rsidR="00CF33D4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</w:t>
            </w:r>
            <w:r w:rsidRPr="00AB746A">
              <w:rPr>
                <w:rFonts w:ascii="Calibri" w:hAnsi="Calibri"/>
              </w:rPr>
              <w:t xml:space="preserve">Year: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9" w:name="Text19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9"/>
          </w:p>
        </w:tc>
        <w:tc>
          <w:tcPr>
            <w:tcW w:w="3402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71EC0FC6" w14:textId="77777777" w:rsidR="00DE2AF4" w:rsidRPr="00AB746A" w:rsidRDefault="00DE2AF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Institution: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0" w:name="Text20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3828" w:type="dxa"/>
            <w:gridSpan w:val="5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2608CF" w14:textId="77777777" w:rsidR="00DE2AF4" w:rsidRPr="00AB746A" w:rsidRDefault="00DE2AF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Degree: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1" w:name="Text21"/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CF33D4" w:rsidRPr="006161CC" w14:paraId="7236B4BA" w14:textId="77777777" w:rsidTr="001016DF">
        <w:tc>
          <w:tcPr>
            <w:tcW w:w="2325" w:type="dxa"/>
            <w:gridSpan w:val="2"/>
            <w:tcBorders>
              <w:lef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728B505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746A">
              <w:rPr>
                <w:rFonts w:ascii="Calibri" w:hAnsi="Calibri"/>
              </w:rPr>
              <w:instrText xml:space="preserve"> FORMCHECKBOX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r w:rsidRPr="00AB746A">
              <w:rPr>
                <w:rFonts w:ascii="Calibri" w:hAnsi="Calibri"/>
                <w:sz w:val="15"/>
                <w:szCs w:val="15"/>
              </w:rPr>
              <w:t>Undergraduate</w:t>
            </w:r>
            <w:r>
              <w:rPr>
                <w:rFonts w:ascii="Calibri" w:hAnsi="Calibri"/>
                <w:sz w:val="15"/>
                <w:szCs w:val="15"/>
              </w:rPr>
              <w:t>,</w:t>
            </w:r>
            <w:r>
              <w:rPr>
                <w:rFonts w:ascii="Calibri" w:hAnsi="Calibri"/>
              </w:rPr>
              <w:t xml:space="preserve"> </w:t>
            </w:r>
            <w:r w:rsidRPr="00AB746A">
              <w:rPr>
                <w:rFonts w:ascii="Calibri" w:hAnsi="Calibri"/>
              </w:rPr>
              <w:t xml:space="preserve">Year: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402" w:type="dxa"/>
            <w:gridSpan w:val="5"/>
            <w:shd w:val="clear" w:color="auto" w:fill="auto"/>
          </w:tcPr>
          <w:p w14:paraId="1FB574BC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Institution: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828" w:type="dxa"/>
            <w:gridSpan w:val="5"/>
            <w:tcBorders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4C03B3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Degree: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</w:tr>
      <w:tr w:rsidR="00CF33D4" w:rsidRPr="006161CC" w14:paraId="67AE9867" w14:textId="77777777" w:rsidTr="001016DF">
        <w:tc>
          <w:tcPr>
            <w:tcW w:w="2325" w:type="dxa"/>
            <w:gridSpan w:val="2"/>
            <w:tcBorders>
              <w:lef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7C04772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746A">
              <w:rPr>
                <w:rFonts w:ascii="Calibri" w:hAnsi="Calibri"/>
              </w:rPr>
              <w:instrText xml:space="preserve"> FORMCHECKBOX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r w:rsidRPr="00AB746A">
              <w:rPr>
                <w:rFonts w:ascii="Calibri" w:hAnsi="Calibri"/>
              </w:rPr>
              <w:t xml:space="preserve"> Masters</w:t>
            </w:r>
            <w:r>
              <w:rPr>
                <w:rFonts w:ascii="Calibri" w:hAnsi="Calibri"/>
              </w:rPr>
              <w:t xml:space="preserve">, </w:t>
            </w:r>
            <w:r w:rsidRPr="00AB746A">
              <w:rPr>
                <w:rFonts w:ascii="Calibri" w:hAnsi="Calibri"/>
              </w:rPr>
              <w:t xml:space="preserve">Year: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402" w:type="dxa"/>
            <w:gridSpan w:val="5"/>
            <w:shd w:val="clear" w:color="auto" w:fill="auto"/>
          </w:tcPr>
          <w:p w14:paraId="6681AE43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Institution: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828" w:type="dxa"/>
            <w:gridSpan w:val="5"/>
            <w:tcBorders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0735FB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Degree: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</w:tr>
      <w:tr w:rsidR="00CF33D4" w:rsidRPr="006161CC" w14:paraId="389FEFE2" w14:textId="77777777" w:rsidTr="001016DF">
        <w:tc>
          <w:tcPr>
            <w:tcW w:w="2325" w:type="dxa"/>
            <w:gridSpan w:val="2"/>
            <w:tcBorders>
              <w:lef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019866E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746A">
              <w:rPr>
                <w:rFonts w:ascii="Calibri" w:hAnsi="Calibri"/>
              </w:rPr>
              <w:instrText xml:space="preserve"> FORMCHECKBOX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r w:rsidRPr="00AB746A">
              <w:rPr>
                <w:rFonts w:ascii="Calibri" w:hAnsi="Calibri"/>
              </w:rPr>
              <w:t xml:space="preserve"> Doctorate</w:t>
            </w:r>
            <w:r>
              <w:rPr>
                <w:rFonts w:ascii="Calibri" w:hAnsi="Calibri"/>
              </w:rPr>
              <w:t xml:space="preserve">, </w:t>
            </w:r>
            <w:r w:rsidRPr="00AB746A">
              <w:rPr>
                <w:rFonts w:ascii="Calibri" w:hAnsi="Calibri"/>
              </w:rPr>
              <w:t xml:space="preserve">Year: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402" w:type="dxa"/>
            <w:gridSpan w:val="5"/>
            <w:shd w:val="clear" w:color="auto" w:fill="auto"/>
          </w:tcPr>
          <w:p w14:paraId="5E46E9B9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Institution: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828" w:type="dxa"/>
            <w:gridSpan w:val="5"/>
            <w:tcBorders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1814E26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Degree: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</w:tr>
      <w:tr w:rsidR="00CF33D4" w:rsidRPr="006161CC" w14:paraId="1924C184" w14:textId="77777777" w:rsidTr="001016DF">
        <w:tc>
          <w:tcPr>
            <w:tcW w:w="2751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AC2700A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746A">
              <w:rPr>
                <w:rFonts w:ascii="Calibri" w:hAnsi="Calibri"/>
              </w:rPr>
              <w:instrText xml:space="preserve"> FORMCHECKBOX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Current Student, </w:t>
            </w:r>
            <w:r w:rsidRPr="00AB746A">
              <w:rPr>
                <w:rFonts w:ascii="Calibri" w:hAnsi="Calibri"/>
              </w:rPr>
              <w:t xml:space="preserve">Year: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0511FA7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Institution: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  <w:tc>
          <w:tcPr>
            <w:tcW w:w="3828" w:type="dxa"/>
            <w:gridSpan w:val="5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38125A" w14:textId="77777777" w:rsidR="00CF33D4" w:rsidRPr="00AB746A" w:rsidRDefault="00CF33D4" w:rsidP="00AB746A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Degree: </w:t>
            </w:r>
            <w:r w:rsidRPr="00AB746A">
              <w:rPr>
                <w:rFonts w:ascii="Calibri" w:hAnsi="Calibri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B746A">
              <w:rPr>
                <w:rFonts w:ascii="Calibri" w:hAnsi="Calibri"/>
              </w:rPr>
              <w:instrText xml:space="preserve"> FORMTEXT </w:instrText>
            </w:r>
            <w:r w:rsidRPr="00AB746A">
              <w:rPr>
                <w:rFonts w:ascii="Calibri" w:hAnsi="Calibri"/>
              </w:rPr>
            </w:r>
            <w:r w:rsidRPr="00AB746A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 w:rsidRPr="00AB746A">
              <w:rPr>
                <w:rFonts w:ascii="Calibri" w:hAnsi="Calibri"/>
              </w:rPr>
              <w:fldChar w:fldCharType="end"/>
            </w:r>
          </w:p>
        </w:tc>
      </w:tr>
      <w:tr w:rsidR="004A00B6" w:rsidRPr="006161CC" w14:paraId="2AE5D5B6" w14:textId="77777777" w:rsidTr="004A00B6"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20AEFC" w14:textId="77777777" w:rsidR="004A00B6" w:rsidRPr="002F2044" w:rsidRDefault="004A00B6" w:rsidP="00AB746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A00B6" w:rsidRPr="006161CC" w14:paraId="31BB6F37" w14:textId="77777777" w:rsidTr="004A00B6">
        <w:tc>
          <w:tcPr>
            <w:tcW w:w="9555" w:type="dxa"/>
            <w:gridSpan w:val="1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446AA1" w14:textId="77777777" w:rsidR="004A00B6" w:rsidRPr="001016DF" w:rsidRDefault="004A00B6" w:rsidP="00AB746A">
            <w:pPr>
              <w:rPr>
                <w:rFonts w:ascii="Calibri" w:hAnsi="Calibri"/>
                <w:b/>
                <w:sz w:val="22"/>
                <w:szCs w:val="22"/>
              </w:rPr>
            </w:pPr>
            <w:r w:rsidRPr="001016DF">
              <w:rPr>
                <w:rFonts w:ascii="Calibri" w:hAnsi="Calibri"/>
                <w:b/>
                <w:sz w:val="22"/>
                <w:szCs w:val="22"/>
              </w:rPr>
              <w:t>PRACTITIONER INFORMATION</w:t>
            </w:r>
          </w:p>
        </w:tc>
      </w:tr>
      <w:tr w:rsidR="004A00B6" w:rsidRPr="00AB746A" w14:paraId="700975E7" w14:textId="77777777" w:rsidTr="004A00B6">
        <w:trPr>
          <w:trHeight w:val="320"/>
        </w:trPr>
        <w:tc>
          <w:tcPr>
            <w:tcW w:w="402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EA66AD1" w14:textId="77777777" w:rsidR="004A00B6" w:rsidRPr="00AB746A" w:rsidRDefault="004A00B6" w:rsidP="004A00B6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>Profession: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15CCBF6" w14:textId="77777777" w:rsidR="004A00B6" w:rsidRPr="00AB746A" w:rsidRDefault="004A00B6" w:rsidP="004A00B6">
            <w:pPr>
              <w:rPr>
                <w:rFonts w:ascii="Calibri" w:hAnsi="Calibri"/>
              </w:rPr>
            </w:pPr>
            <w:r w:rsidRPr="00AB746A">
              <w:rPr>
                <w:rFonts w:ascii="Calibri" w:hAnsi="Calibri"/>
              </w:rPr>
              <w:t xml:space="preserve">Practicing for: </w:t>
            </w:r>
            <w:r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0-1 yr </w:t>
            </w:r>
            <w:r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1-3 yrs </w:t>
            </w:r>
            <w:r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3-5 yrs </w:t>
            </w:r>
            <w:r>
              <w:rPr>
                <w:rFonts w:ascii="Calibri" w:hAnsi="Calibri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5-8 yrs </w:t>
            </w:r>
            <w:r>
              <w:rPr>
                <w:rFonts w:ascii="Calibri" w:hAnsi="Calibr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8+ yrs</w:t>
            </w:r>
          </w:p>
        </w:tc>
      </w:tr>
      <w:tr w:rsidR="004A00B6" w14:paraId="01C69947" w14:textId="77777777" w:rsidTr="001016DF">
        <w:trPr>
          <w:trHeight w:val="200"/>
        </w:trPr>
        <w:tc>
          <w:tcPr>
            <w:tcW w:w="3034" w:type="dxa"/>
            <w:gridSpan w:val="4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FD2172" w14:textId="77777777" w:rsidR="004A00B6" w:rsidRDefault="004A00B6" w:rsidP="004A00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Current Title: </w:t>
            </w:r>
            <w:r>
              <w:rPr>
                <w:rFonts w:ascii="Calibri" w:hAnsi="Calibri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F8D613" w14:textId="77777777" w:rsidR="004A00B6" w:rsidRDefault="004A00B6" w:rsidP="004A00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Company Name: </w:t>
            </w:r>
            <w:r>
              <w:rPr>
                <w:rFonts w:ascii="Calibri" w:hAnsi="Calibri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7397191" w14:textId="77777777" w:rsidR="004A00B6" w:rsidRDefault="004A00B6" w:rsidP="004A00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# </w:t>
            </w:r>
            <w:proofErr w:type="gramStart"/>
            <w:r>
              <w:rPr>
                <w:rFonts w:ascii="Calibri" w:hAnsi="Calibri"/>
              </w:rPr>
              <w:t>years</w:t>
            </w:r>
            <w:proofErr w:type="gramEnd"/>
            <w:r>
              <w:rPr>
                <w:rFonts w:ascii="Calibri" w:hAnsi="Calibri"/>
              </w:rPr>
              <w:t xml:space="preserve">/months: </w:t>
            </w:r>
          </w:p>
        </w:tc>
      </w:tr>
      <w:tr w:rsidR="004A00B6" w14:paraId="7B50352B" w14:textId="77777777" w:rsidTr="001016DF">
        <w:trPr>
          <w:trHeight w:val="200"/>
        </w:trPr>
        <w:tc>
          <w:tcPr>
            <w:tcW w:w="3034" w:type="dxa"/>
            <w:gridSpan w:val="4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F2E4DA" w14:textId="77777777" w:rsidR="004A00B6" w:rsidRDefault="004A00B6" w:rsidP="004A00B6">
            <w:pPr>
              <w:rPr>
                <w:rFonts w:ascii="Calibri" w:hAnsi="Calibri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2518C" w14:textId="77777777" w:rsidR="004A00B6" w:rsidRDefault="004A00B6" w:rsidP="004A00B6">
            <w:pPr>
              <w:rPr>
                <w:rFonts w:ascii="Calibri" w:hAnsi="Calibri"/>
              </w:rPr>
            </w:pP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3F23E0" w14:textId="77777777" w:rsidR="004A00B6" w:rsidRDefault="004A00B6" w:rsidP="004A00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City: </w:t>
            </w:r>
          </w:p>
        </w:tc>
      </w:tr>
      <w:tr w:rsidR="004A00B6" w:rsidRPr="006161CC" w14:paraId="66A1AB78" w14:textId="77777777" w:rsidTr="004A00B6">
        <w:trPr>
          <w:trHeight w:val="200"/>
        </w:trPr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14A8EF" w14:textId="01A20563" w:rsidR="004A00B6" w:rsidRDefault="00787203" w:rsidP="004A00B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Training Background:</w:t>
            </w:r>
          </w:p>
        </w:tc>
      </w:tr>
      <w:tr w:rsidR="008E6416" w:rsidRPr="006161CC" w14:paraId="1728CE11" w14:textId="77777777" w:rsidTr="004A00B6">
        <w:trPr>
          <w:trHeight w:val="408"/>
        </w:trPr>
        <w:tc>
          <w:tcPr>
            <w:tcW w:w="4026" w:type="dxa"/>
            <w:gridSpan w:val="5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33C01D8" w14:textId="77777777" w:rsidR="008E6416" w:rsidRDefault="004A00B6" w:rsidP="008E641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Where did you receive your training?</w:t>
            </w:r>
            <w:r>
              <w:rPr>
                <w:rFonts w:ascii="Calibri" w:hAnsi="Calibri"/>
              </w:rPr>
              <w:br/>
            </w:r>
            <w:r w:rsidR="008E6416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6416">
              <w:rPr>
                <w:rFonts w:ascii="Calibri" w:hAnsi="Calibri"/>
              </w:rPr>
              <w:instrText xml:space="preserve"> FORMCHECKBOX </w:instrText>
            </w:r>
            <w:r w:rsidR="008E6416">
              <w:rPr>
                <w:rFonts w:ascii="Calibri" w:hAnsi="Calibri"/>
              </w:rPr>
            </w:r>
            <w:r w:rsidR="008E6416">
              <w:rPr>
                <w:rFonts w:ascii="Calibri" w:hAnsi="Calibri"/>
              </w:rPr>
              <w:fldChar w:fldCharType="end"/>
            </w:r>
            <w:r w:rsidR="008E6416">
              <w:rPr>
                <w:rFonts w:ascii="Calibri" w:hAnsi="Calibri"/>
              </w:rPr>
              <w:t xml:space="preserve"> Canada (Ontario</w:t>
            </w:r>
            <w:proofErr w:type="gramStart"/>
            <w:r w:rsidR="008E6416">
              <w:rPr>
                <w:rFonts w:ascii="Calibri" w:hAnsi="Calibri"/>
              </w:rPr>
              <w:t xml:space="preserve">)    </w:t>
            </w:r>
            <w:proofErr w:type="gramEnd"/>
            <w:r w:rsidR="008E641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6416">
              <w:rPr>
                <w:rFonts w:ascii="Calibri" w:hAnsi="Calibri"/>
              </w:rPr>
              <w:instrText xml:space="preserve"> FORMCHECKBOX </w:instrText>
            </w:r>
            <w:r w:rsidR="008E6416">
              <w:rPr>
                <w:rFonts w:ascii="Calibri" w:hAnsi="Calibri"/>
              </w:rPr>
            </w:r>
            <w:r w:rsidR="008E6416">
              <w:rPr>
                <w:rFonts w:ascii="Calibri" w:hAnsi="Calibri"/>
              </w:rPr>
              <w:fldChar w:fldCharType="end"/>
            </w:r>
            <w:r w:rsidR="008E6416">
              <w:rPr>
                <w:rFonts w:ascii="Calibri" w:hAnsi="Calibri"/>
              </w:rPr>
              <w:t xml:space="preserve"> Canada (Prov: </w:t>
            </w:r>
            <w:r w:rsidR="008E6416">
              <w:rPr>
                <w:rFonts w:ascii="Calibri" w:hAnsi="Calibri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AB"/>
                    <w:listEntry w:val="BC"/>
                    <w:listEntry w:val="SK"/>
                    <w:listEntry w:val="MN"/>
                    <w:listEntry w:val="QC"/>
                    <w:listEntry w:val="PEI"/>
                    <w:listEntry w:val="NS"/>
                    <w:listEntry w:val="NB"/>
                    <w:listEntry w:val="NFLD"/>
                  </w:ddList>
                </w:ffData>
              </w:fldChar>
            </w:r>
            <w:r w:rsidR="008E6416">
              <w:rPr>
                <w:rFonts w:ascii="Calibri" w:hAnsi="Calibri"/>
              </w:rPr>
              <w:instrText xml:space="preserve"> FORMDROPDOWN </w:instrText>
            </w:r>
            <w:r w:rsidR="008E6416">
              <w:rPr>
                <w:rFonts w:ascii="Calibri" w:hAnsi="Calibri"/>
              </w:rPr>
            </w:r>
            <w:r w:rsidR="008E6416">
              <w:rPr>
                <w:rFonts w:ascii="Calibri" w:hAnsi="Calibri"/>
              </w:rPr>
              <w:fldChar w:fldCharType="end"/>
            </w:r>
            <w:r w:rsidR="008E6416">
              <w:rPr>
                <w:rFonts w:ascii="Calibri" w:hAnsi="Calibri"/>
              </w:rPr>
              <w:t xml:space="preserve"> )</w:t>
            </w:r>
          </w:p>
          <w:p w14:paraId="101FA0DA" w14:textId="77777777" w:rsidR="008E6416" w:rsidRPr="00AB746A" w:rsidRDefault="008E6416" w:rsidP="008E641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USA (State: </w:t>
            </w:r>
            <w:r w:rsidRPr="000E0402">
              <w:rPr>
                <w:rFonts w:ascii="Calibri" w:hAnsi="Calibri"/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E0402">
              <w:rPr>
                <w:rFonts w:ascii="Calibri" w:hAnsi="Calibri"/>
                <w:u w:val="single"/>
              </w:rPr>
              <w:instrText xml:space="preserve"> FORMTEXT </w:instrText>
            </w:r>
            <w:r w:rsidRPr="000E0402">
              <w:rPr>
                <w:rFonts w:ascii="Calibri" w:hAnsi="Calibri"/>
                <w:u w:val="single"/>
              </w:rPr>
            </w:r>
            <w:r w:rsidRPr="000E0402">
              <w:rPr>
                <w:rFonts w:ascii="Calibri" w:hAnsi="Calibri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noProof/>
                <w:u w:val="single"/>
              </w:rPr>
              <w:t> </w:t>
            </w:r>
            <w:r w:rsidRPr="000E0402">
              <w:rPr>
                <w:rFonts w:ascii="Calibri" w:hAnsi="Calibri"/>
                <w:u w:val="single"/>
              </w:rPr>
              <w:fldChar w:fldCharType="end"/>
            </w:r>
            <w:proofErr w:type="gramStart"/>
            <w:r w:rsidRPr="000E0402"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</w:rPr>
              <w:t>)</w:t>
            </w:r>
            <w:proofErr w:type="gramEnd"/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Other: </w:t>
            </w:r>
            <w:r>
              <w:rPr>
                <w:rFonts w:ascii="Calibri" w:hAnsi="Calibr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86A7575" w14:textId="77777777" w:rsidR="008E6416" w:rsidRDefault="008E6416" w:rsidP="008E641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Institution name:</w:t>
            </w:r>
          </w:p>
        </w:tc>
      </w:tr>
      <w:tr w:rsidR="008E6416" w:rsidRPr="006161CC" w14:paraId="147572BC" w14:textId="77777777" w:rsidTr="004A00B6">
        <w:trPr>
          <w:trHeight w:val="406"/>
        </w:trPr>
        <w:tc>
          <w:tcPr>
            <w:tcW w:w="4026" w:type="dxa"/>
            <w:gridSpan w:val="5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761D5F" w14:textId="77777777" w:rsidR="008E6416" w:rsidRDefault="008E6416" w:rsidP="008E6416">
            <w:pPr>
              <w:rPr>
                <w:rFonts w:ascii="Calibri" w:hAnsi="Calibri"/>
              </w:rPr>
            </w:pPr>
          </w:p>
        </w:tc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5518C05" w14:textId="77777777" w:rsidR="008E6416" w:rsidRDefault="008E6416" w:rsidP="008E641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Year:</w:t>
            </w:r>
          </w:p>
        </w:tc>
      </w:tr>
      <w:tr w:rsidR="004A00B6" w14:paraId="6188D40B" w14:textId="77777777" w:rsidTr="004A00B6"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BF64BE" w14:textId="77777777" w:rsidR="004A00B6" w:rsidRPr="002F2044" w:rsidRDefault="004A00B6" w:rsidP="008E641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8E6416" w14:paraId="5D14E534" w14:textId="77777777" w:rsidTr="004A00B6">
        <w:tc>
          <w:tcPr>
            <w:tcW w:w="9555" w:type="dxa"/>
            <w:gridSpan w:val="1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93B901F" w14:textId="764EC0BC" w:rsidR="008E6416" w:rsidRPr="00AB746A" w:rsidRDefault="004C4DF1" w:rsidP="004C4DF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MENTORSHIP PROGRAM</w:t>
            </w:r>
            <w:r w:rsidR="00CA7860">
              <w:rPr>
                <w:rStyle w:val="FootnoteReference"/>
                <w:rFonts w:ascii="Calibri" w:hAnsi="Calibri"/>
                <w:b/>
                <w:sz w:val="22"/>
                <w:szCs w:val="22"/>
              </w:rPr>
              <w:footnoteReference w:id="1"/>
            </w:r>
            <w:r w:rsidR="00A062B2">
              <w:rPr>
                <w:rFonts w:ascii="Calibri" w:hAnsi="Calibri"/>
                <w:b/>
                <w:sz w:val="22"/>
                <w:szCs w:val="22"/>
              </w:rPr>
              <w:t xml:space="preserve"> INFORMATION</w:t>
            </w:r>
            <w:r w:rsidR="001C0D1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4C4DF1" w14:paraId="1D39E17A" w14:textId="77777777" w:rsidTr="008C7A29">
        <w:tc>
          <w:tcPr>
            <w:tcW w:w="5637" w:type="dxa"/>
            <w:gridSpan w:val="6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6B42E5A" w14:textId="77777777" w:rsidR="004C4DF1" w:rsidRPr="004A00B6" w:rsidRDefault="004C4DF1" w:rsidP="008E6416">
            <w:pPr>
              <w:rPr>
                <w:rFonts w:ascii="Calibri" w:hAnsi="Calibri"/>
                <w:sz w:val="22"/>
                <w:szCs w:val="22"/>
                <w:vertAlign w:val="superscript"/>
              </w:rPr>
            </w:pPr>
            <w:bookmarkStart w:id="12" w:name="Check5"/>
            <w:r>
              <w:rPr>
                <w:rFonts w:ascii="Calibri" w:hAnsi="Calibri"/>
                <w:sz w:val="22"/>
                <w:szCs w:val="22"/>
              </w:rPr>
              <w:t>Anticipated start date:</w:t>
            </w:r>
          </w:p>
          <w:bookmarkEnd w:id="12"/>
          <w:p w14:paraId="20C002ED" w14:textId="3405B48B" w:rsidR="004C4DF1" w:rsidRDefault="004C4DF1" w:rsidP="004C4DF1">
            <w:pPr>
              <w:rPr>
                <w:rFonts w:ascii="Calibri" w:hAnsi="Calibri"/>
                <w:sz w:val="22"/>
                <w:szCs w:val="22"/>
              </w:rPr>
            </w:pPr>
            <w:r w:rsidRPr="004C4DF1">
              <w:rPr>
                <w:rFonts w:ascii="Calibri" w:hAnsi="Calibri"/>
                <w:u w:val="single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3" w:name="Text47"/>
            <w:r w:rsidRPr="004C4DF1">
              <w:rPr>
                <w:rFonts w:ascii="Calibri" w:hAnsi="Calibri"/>
                <w:u w:val="single"/>
              </w:rPr>
              <w:instrText xml:space="preserve"> FORMTEXT </w:instrText>
            </w:r>
            <w:r w:rsidRPr="004C4DF1">
              <w:rPr>
                <w:rFonts w:ascii="Calibri" w:hAnsi="Calibri"/>
                <w:u w:val="single"/>
              </w:rPr>
            </w:r>
            <w:r w:rsidRPr="004C4DF1">
              <w:rPr>
                <w:rFonts w:ascii="Calibri" w:hAnsi="Calibri"/>
                <w:u w:val="single"/>
              </w:rPr>
              <w:fldChar w:fldCharType="separate"/>
            </w:r>
            <w:r w:rsidRPr="004C4DF1">
              <w:rPr>
                <w:rFonts w:ascii="Calibri" w:hAnsi="Calibri"/>
                <w:noProof/>
                <w:u w:val="single"/>
              </w:rPr>
              <w:t> </w:t>
            </w:r>
            <w:r w:rsidRPr="004C4DF1">
              <w:rPr>
                <w:rFonts w:ascii="Calibri" w:hAnsi="Calibri"/>
                <w:noProof/>
                <w:u w:val="single"/>
              </w:rPr>
              <w:t> </w:t>
            </w:r>
            <w:r w:rsidRPr="004C4DF1">
              <w:rPr>
                <w:rFonts w:ascii="Calibri" w:hAnsi="Calibri"/>
                <w:u w:val="single"/>
              </w:rPr>
              <w:fldChar w:fldCharType="end"/>
            </w:r>
            <w:bookmarkEnd w:id="13"/>
            <w:r w:rsidRPr="004C4DF1">
              <w:rPr>
                <w:rFonts w:ascii="Calibri" w:hAnsi="Calibri"/>
                <w:u w:val="single"/>
              </w:rPr>
              <w:t>/</w:t>
            </w:r>
            <w:r>
              <w:rPr>
                <w:rFonts w:ascii="Calibri" w:hAnsi="Calibri"/>
                <w:u w:val="single"/>
              </w:rPr>
              <w:fldChar w:fldCharType="begin">
                <w:ffData>
                  <w:name w:val="Text4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4" w:name="Text48"/>
            <w:r>
              <w:rPr>
                <w:rFonts w:ascii="Calibri" w:hAnsi="Calibri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u w:val="single"/>
              </w:rPr>
            </w:r>
            <w:r>
              <w:rPr>
                <w:rFonts w:ascii="Calibri" w:hAnsi="Calibri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noProof/>
                <w:u w:val="single"/>
              </w:rPr>
              <w:t> </w:t>
            </w:r>
            <w:r>
              <w:rPr>
                <w:rFonts w:ascii="Calibri" w:hAnsi="Calibri"/>
                <w:u w:val="single"/>
              </w:rPr>
              <w:fldChar w:fldCharType="end"/>
            </w:r>
            <w:bookmarkEnd w:id="14"/>
            <w:r>
              <w:rPr>
                <w:rFonts w:ascii="Calibri" w:hAnsi="Calibri"/>
                <w:u w:val="single"/>
              </w:rPr>
              <w:t>/</w:t>
            </w:r>
            <w:r>
              <w:rPr>
                <w:rFonts w:ascii="Calibri" w:hAnsi="Calibri"/>
                <w:sz w:val="22"/>
                <w:szCs w:val="22"/>
                <w:u w:val="single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5" w:name="Text49"/>
            <w:r>
              <w:rPr>
                <w:rFonts w:ascii="Calibri" w:hAnsi="Calibri"/>
                <w:sz w:val="22"/>
                <w:szCs w:val="22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  <w:u w:val="single"/>
              </w:rPr>
            </w:r>
            <w:r>
              <w:rPr>
                <w:rFonts w:ascii="Calibri" w:hAnsi="Calibri"/>
                <w:sz w:val="22"/>
                <w:szCs w:val="22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sz w:val="22"/>
                <w:szCs w:val="22"/>
                <w:u w:val="single"/>
              </w:rPr>
              <w:fldChar w:fldCharType="end"/>
            </w:r>
            <w:bookmarkEnd w:id="15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9EC0A17" w14:textId="4F4C0D24" w:rsidR="004C4DF1" w:rsidRPr="004C4DF1" w:rsidRDefault="004C4DF1" w:rsidP="004C4DF1">
            <w:pPr>
              <w:tabs>
                <w:tab w:val="left" w:pos="398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3918" w:type="dxa"/>
            <w:gridSpan w:val="6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013D06C8" w14:textId="77777777" w:rsidR="004C4DF1" w:rsidRPr="00AB746A" w:rsidRDefault="004C4DF1" w:rsidP="008E6416">
            <w:pPr>
              <w:rPr>
                <w:rFonts w:ascii="Calibri" w:hAnsi="Calibri"/>
                <w:sz w:val="22"/>
                <w:szCs w:val="22"/>
              </w:rPr>
            </w:pPr>
            <w:r w:rsidRPr="00AB746A">
              <w:rPr>
                <w:rFonts w:ascii="Calibri" w:hAnsi="Calibri"/>
                <w:sz w:val="22"/>
                <w:szCs w:val="22"/>
              </w:rPr>
              <w:t>Briefly describe your reason(s) for seeking mentorship?</w:t>
            </w:r>
          </w:p>
        </w:tc>
      </w:tr>
      <w:tr w:rsidR="004C4DF1" w14:paraId="41AEFE52" w14:textId="77777777" w:rsidTr="004C4DF1">
        <w:trPr>
          <w:trHeight w:val="269"/>
        </w:trPr>
        <w:tc>
          <w:tcPr>
            <w:tcW w:w="5637" w:type="dxa"/>
            <w:gridSpan w:val="6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08BCF5A" w14:textId="4CC29546" w:rsidR="004C4DF1" w:rsidRPr="00AB746A" w:rsidRDefault="004C4DF1" w:rsidP="00CA786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918" w:type="dxa"/>
            <w:gridSpan w:val="6"/>
            <w:vMerge w:val="restart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1E9E805C" w14:textId="77777777" w:rsidR="004C4DF1" w:rsidRPr="00AB746A" w:rsidRDefault="004C4DF1" w:rsidP="008E641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16" w:name="Text2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bookmarkStart w:id="17" w:name="_GoBack"/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bookmarkEnd w:id="17"/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6"/>
          </w:p>
        </w:tc>
      </w:tr>
      <w:tr w:rsidR="00CA7860" w14:paraId="45A14C8F" w14:textId="77777777" w:rsidTr="001C0D11">
        <w:tc>
          <w:tcPr>
            <w:tcW w:w="5637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15F72C4" w14:textId="77777777" w:rsidR="00CA7860" w:rsidRDefault="00A062B2" w:rsidP="008E641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What topics are you most interested in?</w:t>
            </w:r>
          </w:p>
          <w:p w14:paraId="75C2C761" w14:textId="77777777" w:rsidR="001016DF" w:rsidRPr="00AB746A" w:rsidRDefault="001016DF" w:rsidP="00A062B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1"/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8"/>
            <w:r w:rsidR="00A062B2">
              <w:rPr>
                <w:rFonts w:ascii="Calibri" w:hAnsi="Calibri"/>
                <w:sz w:val="22"/>
                <w:szCs w:val="22"/>
              </w:rPr>
              <w:t xml:space="preserve">Salary/Compensation </w:t>
            </w:r>
            <w:r w:rsidR="00A062B2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9"/>
            <w:r w:rsidR="00A062B2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A062B2">
              <w:rPr>
                <w:rFonts w:ascii="Calibri" w:hAnsi="Calibri"/>
                <w:sz w:val="22"/>
                <w:szCs w:val="22"/>
              </w:rPr>
            </w:r>
            <w:r w:rsidR="00A062B2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9"/>
            <w:r w:rsidR="00A062B2">
              <w:rPr>
                <w:rFonts w:ascii="Calibri" w:hAnsi="Calibri"/>
                <w:sz w:val="22"/>
                <w:szCs w:val="22"/>
              </w:rPr>
              <w:t xml:space="preserve"> Contracts &amp; Negotiation </w:t>
            </w:r>
            <w:r w:rsidR="00A062B2">
              <w:rPr>
                <w:rFonts w:ascii="Calibri" w:hAnsi="Calibri"/>
                <w:sz w:val="22"/>
                <w:szCs w:val="22"/>
              </w:rPr>
              <w:br/>
            </w:r>
            <w:r w:rsidR="00B1099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7"/>
            <w:r w:rsidR="00B1099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B1099F">
              <w:rPr>
                <w:rFonts w:ascii="Calibri" w:hAnsi="Calibri"/>
                <w:sz w:val="22"/>
                <w:szCs w:val="22"/>
              </w:rPr>
            </w:r>
            <w:r w:rsidR="00B1099F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0"/>
            <w:r w:rsidR="00B1099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062B2">
              <w:rPr>
                <w:rFonts w:ascii="Calibri" w:hAnsi="Calibri"/>
                <w:sz w:val="22"/>
                <w:szCs w:val="22"/>
              </w:rPr>
              <w:t xml:space="preserve">License Protection &amp; </w:t>
            </w:r>
            <w:proofErr w:type="gramStart"/>
            <w:r w:rsidR="00A062B2">
              <w:rPr>
                <w:rFonts w:ascii="Calibri" w:hAnsi="Calibri"/>
                <w:sz w:val="22"/>
                <w:szCs w:val="22"/>
              </w:rPr>
              <w:t>Ethics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3"/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1"/>
            <w:r w:rsidR="00A062B2">
              <w:rPr>
                <w:rFonts w:ascii="Calibri" w:hAnsi="Calibri"/>
                <w:sz w:val="22"/>
                <w:szCs w:val="22"/>
              </w:rPr>
              <w:t>College Audit Prep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A062B2">
              <w:rPr>
                <w:rFonts w:ascii="Calibri" w:hAnsi="Calibri"/>
                <w:sz w:val="22"/>
                <w:szCs w:val="22"/>
              </w:rPr>
              <w:br/>
            </w:r>
            <w:r w:rsidR="00B1099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8"/>
            <w:r w:rsidR="00B1099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B1099F">
              <w:rPr>
                <w:rFonts w:ascii="Calibri" w:hAnsi="Calibri"/>
                <w:sz w:val="22"/>
                <w:szCs w:val="22"/>
              </w:rPr>
            </w:r>
            <w:r w:rsidR="00B1099F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2"/>
            <w:r w:rsidR="00A062B2">
              <w:rPr>
                <w:rFonts w:ascii="Calibri" w:hAnsi="Calibri"/>
                <w:sz w:val="22"/>
                <w:szCs w:val="22"/>
              </w:rPr>
              <w:t xml:space="preserve"> WSIB and MVA industry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4"/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3"/>
            <w:r w:rsidR="00A062B2">
              <w:rPr>
                <w:rFonts w:ascii="Calibri" w:hAnsi="Calibri"/>
                <w:sz w:val="22"/>
                <w:szCs w:val="22"/>
              </w:rPr>
              <w:t>Professional Development</w:t>
            </w:r>
          </w:p>
        </w:tc>
        <w:tc>
          <w:tcPr>
            <w:tcW w:w="391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C67CFF2" w14:textId="77777777" w:rsidR="00CA7860" w:rsidRPr="00AB746A" w:rsidRDefault="00CA7860" w:rsidP="008E641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97EBC" w14:paraId="1BCC0C04" w14:textId="77777777" w:rsidTr="001C0D11"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802D507" w14:textId="77777777" w:rsidR="00A062B2" w:rsidRDefault="00A062B2" w:rsidP="00A062B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Where did you hear about the program?</w:t>
            </w:r>
          </w:p>
          <w:p w14:paraId="7FB34787" w14:textId="6F344588" w:rsidR="00597EBC" w:rsidRPr="00AB746A" w:rsidRDefault="00A062B2" w:rsidP="0078720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Website: </w: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instrText xml:space="preserve"> FORMTEXT </w:instrTex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end"/>
            </w:r>
            <w:proofErr w:type="gramStart"/>
            <w:r w:rsidRPr="00B1099F">
              <w:rPr>
                <w:rFonts w:ascii="Calibri" w:hAnsi="Calibri"/>
                <w:sz w:val="22"/>
                <w:szCs w:val="22"/>
                <w:u w:val="single"/>
              </w:rPr>
              <w:t xml:space="preserve">                                                      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Friend 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School  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Other: </w: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instrText xml:space="preserve"> FORMTEXT </w:instrTex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 </w: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fldChar w:fldCharType="end"/>
            </w:r>
            <w:r w:rsidR="002F2044">
              <w:rPr>
                <w:rFonts w:ascii="Calibri" w:hAnsi="Calibri"/>
                <w:sz w:val="22"/>
                <w:szCs w:val="22"/>
                <w:u w:val="single"/>
              </w:rPr>
              <w:t xml:space="preserve">   </w:t>
            </w:r>
            <w:r w:rsidRPr="00B1099F">
              <w:rPr>
                <w:rFonts w:ascii="Calibri" w:hAnsi="Calibri"/>
                <w:sz w:val="22"/>
                <w:szCs w:val="22"/>
                <w:u w:val="single"/>
              </w:rPr>
              <w:t xml:space="preserve">          </w:t>
            </w:r>
          </w:p>
        </w:tc>
      </w:tr>
      <w:tr w:rsidR="001016DF" w14:paraId="58D0D0EB" w14:textId="77777777" w:rsidTr="001C0D11">
        <w:tc>
          <w:tcPr>
            <w:tcW w:w="9555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F5C699" w14:textId="77777777" w:rsidR="001016DF" w:rsidRPr="002F2044" w:rsidRDefault="001016DF" w:rsidP="008E6416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016DF" w14:paraId="362F4849" w14:textId="77777777" w:rsidTr="00597EBC">
        <w:tc>
          <w:tcPr>
            <w:tcW w:w="9555" w:type="dxa"/>
            <w:gridSpan w:val="1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EBB298" w14:textId="77777777" w:rsidR="001016DF" w:rsidRPr="001016DF" w:rsidRDefault="001016DF" w:rsidP="008E641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PAYMENT OPTIONS</w:t>
            </w:r>
            <w:r w:rsidR="001C0D11">
              <w:rPr>
                <w:rStyle w:val="FootnoteReference"/>
                <w:rFonts w:ascii="Calibri" w:hAnsi="Calibri"/>
                <w:b/>
                <w:sz w:val="22"/>
                <w:szCs w:val="22"/>
              </w:rPr>
              <w:footnoteReference w:id="2"/>
            </w:r>
          </w:p>
        </w:tc>
      </w:tr>
      <w:tr w:rsidR="001016DF" w14:paraId="55C3CC43" w14:textId="77777777" w:rsidTr="00597EBC">
        <w:tc>
          <w:tcPr>
            <w:tcW w:w="5727" w:type="dxa"/>
            <w:gridSpan w:val="7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66440B3" w14:textId="259598EA" w:rsidR="001016DF" w:rsidRDefault="001C0D11" w:rsidP="0078720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5"/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4"/>
            <w:r w:rsidR="001016DF">
              <w:rPr>
                <w:rFonts w:ascii="Calibri" w:hAnsi="Calibri"/>
                <w:sz w:val="22"/>
                <w:szCs w:val="22"/>
              </w:rPr>
              <w:t>Credit Card</w:t>
            </w:r>
            <w:r w:rsidR="00787203">
              <w:rPr>
                <w:rFonts w:ascii="Calibri" w:hAnsi="Calibri"/>
                <w:sz w:val="22"/>
                <w:szCs w:val="22"/>
              </w:rPr>
              <w:t xml:space="preserve"> – Name on card: </w:t>
            </w:r>
            <w:r w:rsidR="00787203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25" w:name="Text46"/>
            <w:r w:rsidR="00787203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787203">
              <w:rPr>
                <w:rFonts w:ascii="Calibri" w:hAnsi="Calibri"/>
                <w:sz w:val="22"/>
                <w:szCs w:val="22"/>
              </w:rPr>
            </w:r>
            <w:r w:rsidR="00787203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87203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87203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87203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87203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87203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787203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5"/>
          </w:p>
          <w:p w14:paraId="6F12D363" w14:textId="77777777" w:rsidR="001C0D11" w:rsidRDefault="001016DF" w:rsidP="001C0D1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VISA/MC #:</w:t>
            </w:r>
            <w:r w:rsidR="001C0D1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C0D1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number"/>
                    <w:maxLength w:val="20"/>
                    <w:format w:val="0"/>
                  </w:textInput>
                </w:ffData>
              </w:fldChar>
            </w:r>
            <w:bookmarkStart w:id="26" w:name="Text45"/>
            <w:r w:rsidR="001C0D1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1C0D11">
              <w:rPr>
                <w:rFonts w:ascii="Calibri" w:hAnsi="Calibri"/>
                <w:sz w:val="22"/>
                <w:szCs w:val="22"/>
              </w:rPr>
            </w:r>
            <w:r w:rsidR="001C0D1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1C0D1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1C0D1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1C0D1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1C0D1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1C0D1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1C0D11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6"/>
          </w:p>
          <w:p w14:paraId="40447E4B" w14:textId="77777777" w:rsidR="001016DF" w:rsidRPr="00AB746A" w:rsidRDefault="001016DF" w:rsidP="001C0D1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Expiry Date (yr/month): 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7" w:name="Text38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7"/>
            <w:r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8" w:name="Text39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8"/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  Security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Code (3 digits):</w:t>
            </w: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9" w:name="Text40"/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EADCA81" w14:textId="77777777" w:rsidR="001016DF" w:rsidRDefault="001C0D11" w:rsidP="008E641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26"/>
            <w:r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30"/>
            <w:r w:rsidR="001016DF">
              <w:rPr>
                <w:rFonts w:ascii="Calibri" w:hAnsi="Calibri"/>
                <w:sz w:val="22"/>
                <w:szCs w:val="22"/>
              </w:rPr>
              <w:t>Electronic Money Transfer (EMT)</w:t>
            </w:r>
          </w:p>
          <w:p w14:paraId="0C3E86BE" w14:textId="77777777" w:rsidR="001016DF" w:rsidRPr="00AB746A" w:rsidRDefault="001016DF" w:rsidP="008E641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Send to: physiotherapist.ap@gmail.com</w:t>
            </w:r>
          </w:p>
        </w:tc>
      </w:tr>
    </w:tbl>
    <w:p w14:paraId="53800ABE" w14:textId="77777777" w:rsidR="00AB746A" w:rsidRDefault="001C0D11" w:rsidP="003A47FF">
      <w:r>
        <w:t xml:space="preserve"> </w:t>
      </w:r>
      <w:r>
        <w:fldChar w:fldCharType="begin">
          <w:ffData>
            <w:name w:val="Text44"/>
            <w:enabled/>
            <w:calcOnExit w:val="0"/>
            <w:textInput/>
          </w:ffData>
        </w:fldChar>
      </w:r>
      <w:bookmarkStart w:id="31" w:name="Text4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1"/>
    </w:p>
    <w:p w14:paraId="72290425" w14:textId="77777777" w:rsidR="001C0D11" w:rsidRDefault="001C0D11" w:rsidP="003A47FF"/>
    <w:p w14:paraId="2A90F993" w14:textId="77777777" w:rsidR="001C0D11" w:rsidRPr="001C0D11" w:rsidRDefault="001C0D11" w:rsidP="001C0D11">
      <w:pPr>
        <w:ind w:firstLine="720"/>
        <w:rPr>
          <w:u w:val="single"/>
        </w:rPr>
      </w:pPr>
      <w:r>
        <w:t>Date:</w:t>
      </w:r>
      <w:r>
        <w:rPr>
          <w:u w:val="single"/>
        </w:rPr>
        <w:fldChar w:fldCharType="begin">
          <w:ffData>
            <w:name w:val="Text41"/>
            <w:enabled/>
            <w:calcOnExit w:val="0"/>
            <w:textInput>
              <w:type w:val="date"/>
              <w:maxLength w:val="12"/>
              <w:format w:val="M/d/yyyy"/>
            </w:textInput>
          </w:ffData>
        </w:fldChar>
      </w:r>
      <w:bookmarkStart w:id="32" w:name="Text41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32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 xml:space="preserve">Signature: </w:t>
      </w:r>
      <w:r>
        <w:rPr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33" w:name="Text42"/>
      <w:r>
        <w:rPr>
          <w:u w:val="single"/>
        </w:rPr>
        <w:instrText xml:space="preserve"> FORMTEXT </w:instrText>
      </w:r>
      <w:r>
        <w:rPr>
          <w:u w:val="single"/>
        </w:rPr>
      </w:r>
      <w:r>
        <w:rPr>
          <w:u w:val="single"/>
        </w:rPr>
        <w:fldChar w:fldCharType="separate"/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noProof/>
          <w:u w:val="single"/>
        </w:rPr>
        <w:t> </w:t>
      </w:r>
      <w:r>
        <w:rPr>
          <w:u w:val="single"/>
        </w:rPr>
        <w:fldChar w:fldCharType="end"/>
      </w:r>
      <w:bookmarkEnd w:id="33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1C0D11" w:rsidRPr="001C0D11" w:rsidSect="000C76B2">
      <w:type w:val="continuous"/>
      <w:pgSz w:w="12240" w:h="15840" w:code="1"/>
      <w:pgMar w:top="815" w:right="878" w:bottom="864" w:left="878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6CF4E" w14:textId="77777777" w:rsidR="002F2044" w:rsidRDefault="002F2044">
      <w:r>
        <w:separator/>
      </w:r>
    </w:p>
  </w:endnote>
  <w:endnote w:type="continuationSeparator" w:id="0">
    <w:p w14:paraId="36D20E6F" w14:textId="77777777" w:rsidR="002F2044" w:rsidRDefault="002F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90ADF" w14:textId="77777777" w:rsidR="002F2044" w:rsidRDefault="002F2044">
      <w:r>
        <w:separator/>
      </w:r>
    </w:p>
  </w:footnote>
  <w:footnote w:type="continuationSeparator" w:id="0">
    <w:p w14:paraId="6B525AF6" w14:textId="77777777" w:rsidR="002F2044" w:rsidRDefault="002F2044">
      <w:r>
        <w:continuationSeparator/>
      </w:r>
    </w:p>
  </w:footnote>
  <w:footnote w:id="1">
    <w:p w14:paraId="7BFB680A" w14:textId="254B22AD" w:rsidR="002F2044" w:rsidRPr="00CA7860" w:rsidRDefault="002F2044">
      <w:pPr>
        <w:pStyle w:val="FootnoteText"/>
        <w:rPr>
          <w:sz w:val="20"/>
          <w:szCs w:val="20"/>
        </w:rPr>
      </w:pPr>
      <w:r w:rsidRPr="00CA7860">
        <w:rPr>
          <w:rStyle w:val="FootnoteReference"/>
          <w:sz w:val="20"/>
          <w:szCs w:val="20"/>
        </w:rPr>
        <w:footnoteRef/>
      </w:r>
      <w:r w:rsidRPr="00CA7860">
        <w:rPr>
          <w:sz w:val="20"/>
          <w:szCs w:val="20"/>
        </w:rPr>
        <w:t xml:space="preserve"> </w:t>
      </w:r>
      <w:r w:rsidR="004C4DF1">
        <w:rPr>
          <w:sz w:val="20"/>
          <w:szCs w:val="20"/>
        </w:rPr>
        <w:t>A one-year subscription to the mentorship program is</w:t>
      </w:r>
      <w:r w:rsidRPr="00CA7860">
        <w:rPr>
          <w:sz w:val="20"/>
          <w:szCs w:val="20"/>
        </w:rPr>
        <w:t xml:space="preserve"> $</w:t>
      </w:r>
      <w:r w:rsidR="004C4DF1">
        <w:rPr>
          <w:sz w:val="20"/>
          <w:szCs w:val="20"/>
        </w:rPr>
        <w:t>500</w:t>
      </w:r>
      <w:r w:rsidRPr="00CA7860">
        <w:rPr>
          <w:sz w:val="20"/>
          <w:szCs w:val="20"/>
        </w:rPr>
        <w:t xml:space="preserve"> +HST. Cost includes </w:t>
      </w:r>
      <w:r w:rsidR="004C4DF1">
        <w:rPr>
          <w:sz w:val="20"/>
          <w:szCs w:val="20"/>
        </w:rPr>
        <w:t>(but not limited to) monthly meetings in person or via phone</w:t>
      </w:r>
      <w:r w:rsidRPr="00CA7860">
        <w:rPr>
          <w:sz w:val="20"/>
          <w:szCs w:val="20"/>
        </w:rPr>
        <w:t>.</w:t>
      </w:r>
    </w:p>
  </w:footnote>
  <w:footnote w:id="2">
    <w:p w14:paraId="1F6411ED" w14:textId="73B57CFD" w:rsidR="002F2044" w:rsidRPr="001C0D11" w:rsidRDefault="002F2044">
      <w:pPr>
        <w:pStyle w:val="FootnoteText"/>
        <w:rPr>
          <w:sz w:val="20"/>
          <w:szCs w:val="20"/>
        </w:rPr>
      </w:pPr>
      <w:r w:rsidRPr="001C0D11">
        <w:rPr>
          <w:rStyle w:val="FootnoteReference"/>
          <w:sz w:val="20"/>
          <w:szCs w:val="20"/>
        </w:rPr>
        <w:footnoteRef/>
      </w:r>
      <w:r w:rsidRPr="001C0D11">
        <w:rPr>
          <w:sz w:val="20"/>
          <w:szCs w:val="20"/>
        </w:rPr>
        <w:t xml:space="preserve"> Payment is due </w:t>
      </w:r>
      <w:r>
        <w:rPr>
          <w:sz w:val="20"/>
          <w:szCs w:val="20"/>
        </w:rPr>
        <w:t>upon registration</w:t>
      </w:r>
      <w:r w:rsidRPr="001C0D11">
        <w:rPr>
          <w:sz w:val="20"/>
          <w:szCs w:val="20"/>
        </w:rPr>
        <w:t>. Payment is non-refundable</w:t>
      </w:r>
      <w:r>
        <w:rPr>
          <w:sz w:val="20"/>
          <w:szCs w:val="20"/>
        </w:rPr>
        <w:t>.</w:t>
      </w:r>
      <w:r w:rsidRPr="001C0D1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 email will be sent to you upon receipt of payment to confirm your enrolment in the </w:t>
      </w:r>
      <w:r w:rsidR="004C4DF1">
        <w:rPr>
          <w:sz w:val="20"/>
          <w:szCs w:val="20"/>
        </w:rPr>
        <w:t>mentorship program</w:t>
      </w:r>
      <w:r>
        <w:rPr>
          <w:sz w:val="20"/>
          <w:szCs w:val="20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78"/>
  <w:drawingGridVerticalSpacing w:val="106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  <v:shadow color="gray" opacity="1" offset="2pt,2pt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851"/>
    <w:rsid w:val="000C76B2"/>
    <w:rsid w:val="000E0402"/>
    <w:rsid w:val="001016DF"/>
    <w:rsid w:val="00110A46"/>
    <w:rsid w:val="001460D2"/>
    <w:rsid w:val="001524DF"/>
    <w:rsid w:val="00164218"/>
    <w:rsid w:val="001C0D11"/>
    <w:rsid w:val="001C1380"/>
    <w:rsid w:val="001E3E38"/>
    <w:rsid w:val="002F2044"/>
    <w:rsid w:val="003A47FF"/>
    <w:rsid w:val="003E6F76"/>
    <w:rsid w:val="00407904"/>
    <w:rsid w:val="004530CE"/>
    <w:rsid w:val="004A00B6"/>
    <w:rsid w:val="004C4DF1"/>
    <w:rsid w:val="00506068"/>
    <w:rsid w:val="005063B3"/>
    <w:rsid w:val="00597EBC"/>
    <w:rsid w:val="00787203"/>
    <w:rsid w:val="008E6416"/>
    <w:rsid w:val="00A062B2"/>
    <w:rsid w:val="00AB3301"/>
    <w:rsid w:val="00AB746A"/>
    <w:rsid w:val="00AF2851"/>
    <w:rsid w:val="00B1099F"/>
    <w:rsid w:val="00BB632E"/>
    <w:rsid w:val="00C060E2"/>
    <w:rsid w:val="00C11226"/>
    <w:rsid w:val="00C53D59"/>
    <w:rsid w:val="00CA7860"/>
    <w:rsid w:val="00CF33D4"/>
    <w:rsid w:val="00D175AC"/>
    <w:rsid w:val="00D73986"/>
    <w:rsid w:val="00DE2AF4"/>
    <w:rsid w:val="00F81E4C"/>
    <w:rsid w:val="00FD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shadow color="gray" opacity="1" offset="2pt,2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025373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4DF"/>
    <w:rPr>
      <w:color w:val="000000"/>
      <w:kern w:val="28"/>
      <w:lang w:val="en-US"/>
    </w:rPr>
  </w:style>
  <w:style w:type="paragraph" w:styleId="Heading1">
    <w:name w:val="heading 1"/>
    <w:next w:val="Normal"/>
    <w:qFormat/>
    <w:rsid w:val="00BB632E"/>
    <w:pPr>
      <w:spacing w:before="100" w:beforeAutospacing="1" w:line="280" w:lineRule="exact"/>
      <w:outlineLvl w:val="0"/>
    </w:pPr>
    <w:rPr>
      <w:rFonts w:ascii="Lucida Sans Unicode" w:hAnsi="Lucida Sans Unicode" w:cs="Arial"/>
      <w:b/>
      <w:color w:val="FFFFFF"/>
      <w:spacing w:val="20"/>
      <w:kern w:val="28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rsid w:val="003A47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A47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E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1E4C"/>
    <w:pPr>
      <w:tabs>
        <w:tab w:val="center" w:pos="4320"/>
        <w:tab w:val="right" w:pos="8640"/>
      </w:tabs>
    </w:pPr>
  </w:style>
  <w:style w:type="paragraph" w:customStyle="1" w:styleId="Address1">
    <w:name w:val="Address 1"/>
    <w:next w:val="Normal"/>
    <w:rsid w:val="00BB632E"/>
    <w:rPr>
      <w:rFonts w:ascii="Tahoma" w:hAnsi="Tahoma" w:cs="Arial"/>
      <w:spacing w:val="1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AF285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46A"/>
    <w:rPr>
      <w:rFonts w:ascii="Cambria" w:eastAsia="ＭＳ 明朝" w:hAnsi="Cambr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AF4"/>
    <w:rPr>
      <w:rFonts w:ascii="Lucida Grande" w:hAnsi="Lucida Grande" w:cs="Lucida Grande"/>
      <w:color w:val="000000"/>
      <w:kern w:val="28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A7860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7860"/>
    <w:rPr>
      <w:color w:val="000000"/>
      <w:kern w:val="28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7860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4DF"/>
    <w:rPr>
      <w:color w:val="000000"/>
      <w:kern w:val="28"/>
      <w:lang w:val="en-US"/>
    </w:rPr>
  </w:style>
  <w:style w:type="paragraph" w:styleId="Heading1">
    <w:name w:val="heading 1"/>
    <w:next w:val="Normal"/>
    <w:qFormat/>
    <w:rsid w:val="00BB632E"/>
    <w:pPr>
      <w:spacing w:before="100" w:beforeAutospacing="1" w:line="280" w:lineRule="exact"/>
      <w:outlineLvl w:val="0"/>
    </w:pPr>
    <w:rPr>
      <w:rFonts w:ascii="Lucida Sans Unicode" w:hAnsi="Lucida Sans Unicode" w:cs="Arial"/>
      <w:b/>
      <w:color w:val="FFFFFF"/>
      <w:spacing w:val="20"/>
      <w:kern w:val="28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rsid w:val="003A47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A47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E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1E4C"/>
    <w:pPr>
      <w:tabs>
        <w:tab w:val="center" w:pos="4320"/>
        <w:tab w:val="right" w:pos="8640"/>
      </w:tabs>
    </w:pPr>
  </w:style>
  <w:style w:type="paragraph" w:customStyle="1" w:styleId="Address1">
    <w:name w:val="Address 1"/>
    <w:next w:val="Normal"/>
    <w:rsid w:val="00BB632E"/>
    <w:rPr>
      <w:rFonts w:ascii="Tahoma" w:hAnsi="Tahoma" w:cs="Arial"/>
      <w:spacing w:val="1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AF285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46A"/>
    <w:rPr>
      <w:rFonts w:ascii="Cambria" w:eastAsia="ＭＳ 明朝" w:hAnsi="Cambr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AF4"/>
    <w:rPr>
      <w:rFonts w:ascii="Lucida Grande" w:hAnsi="Lucida Grande" w:cs="Lucida Grande"/>
      <w:color w:val="000000"/>
      <w:kern w:val="28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A7860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A7860"/>
    <w:rPr>
      <w:color w:val="000000"/>
      <w:kern w:val="28"/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A78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hysiotherapist.ap@gmail.com" TargetMode="External"/><Relationship Id="rId9" Type="http://schemas.openxmlformats.org/officeDocument/2006/relationships/hyperlink" Target="mailto:physiotherapist.ap@gmail.com" TargetMode="Externa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g8:ljs4rw9j44qcp9w4r6w37_5c0000gn:T:TM060874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F3F896-C33A-3941-AE33-1462B8AB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TM06087444</Template>
  <TotalTime>8</TotalTime>
  <Pages>1</Pages>
  <Words>308</Words>
  <Characters>2323</Characters>
  <Application>Microsoft Macintosh Word</Application>
  <DocSecurity>0</DocSecurity>
  <Lines>1161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2</cp:revision>
  <cp:lastPrinted>2017-05-24T18:05:00Z</cp:lastPrinted>
  <dcterms:created xsi:type="dcterms:W3CDTF">2017-05-24T20:54:00Z</dcterms:created>
  <dcterms:modified xsi:type="dcterms:W3CDTF">2017-05-24T20:54:00Z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TC060874441033</vt:lpwstr>
  </property>
</Properties>
</file>